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693" w:rsidRDefault="007E1693" w:rsidP="0007450D">
      <w:r>
        <w:separator/>
      </w:r>
    </w:p>
  </w:endnote>
  <w:endnote w:type="continuationSeparator" w:id="0">
    <w:p w:rsidR="007E1693" w:rsidRDefault="007E1693" w:rsidP="000745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altName w:val="宋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693" w:rsidRDefault="007E1693" w:rsidP="0007450D">
      <w:r>
        <w:separator/>
      </w:r>
    </w:p>
  </w:footnote>
  <w:footnote w:type="continuationSeparator" w:id="0">
    <w:p w:rsidR="007E1693" w:rsidRDefault="007E1693" w:rsidP="000745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B25F6"/>
    <w:multiLevelType w:val="hybridMultilevel"/>
    <w:tmpl w:val="8ABA6C90"/>
    <w:lvl w:ilvl="0" w:tplc="361632EA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323E"/>
    <w:rsid w:val="0000453F"/>
    <w:rsid w:val="00011861"/>
    <w:rsid w:val="00012EF6"/>
    <w:rsid w:val="00014596"/>
    <w:rsid w:val="000227BF"/>
    <w:rsid w:val="00026CF1"/>
    <w:rsid w:val="0003796E"/>
    <w:rsid w:val="0004261C"/>
    <w:rsid w:val="000545F9"/>
    <w:rsid w:val="000551C0"/>
    <w:rsid w:val="00055A2A"/>
    <w:rsid w:val="00057519"/>
    <w:rsid w:val="000608B7"/>
    <w:rsid w:val="0006352E"/>
    <w:rsid w:val="00063C2E"/>
    <w:rsid w:val="0007073B"/>
    <w:rsid w:val="00072A32"/>
    <w:rsid w:val="0007450D"/>
    <w:rsid w:val="00081FF1"/>
    <w:rsid w:val="00084E01"/>
    <w:rsid w:val="000856D0"/>
    <w:rsid w:val="00093566"/>
    <w:rsid w:val="00096A87"/>
    <w:rsid w:val="000A1E2D"/>
    <w:rsid w:val="000B3051"/>
    <w:rsid w:val="000B4B2E"/>
    <w:rsid w:val="000C39AD"/>
    <w:rsid w:val="000C4672"/>
    <w:rsid w:val="000C6CA5"/>
    <w:rsid w:val="000D3B2F"/>
    <w:rsid w:val="000D7AB1"/>
    <w:rsid w:val="000E244A"/>
    <w:rsid w:val="000E726F"/>
    <w:rsid w:val="000E737E"/>
    <w:rsid w:val="001002A9"/>
    <w:rsid w:val="001022FD"/>
    <w:rsid w:val="0013159E"/>
    <w:rsid w:val="00133B24"/>
    <w:rsid w:val="00136543"/>
    <w:rsid w:val="00140683"/>
    <w:rsid w:val="00145EE0"/>
    <w:rsid w:val="00157320"/>
    <w:rsid w:val="00157464"/>
    <w:rsid w:val="00161998"/>
    <w:rsid w:val="0016225D"/>
    <w:rsid w:val="001625AA"/>
    <w:rsid w:val="00167563"/>
    <w:rsid w:val="0017088A"/>
    <w:rsid w:val="00170F42"/>
    <w:rsid w:val="001748A7"/>
    <w:rsid w:val="00185099"/>
    <w:rsid w:val="001879E5"/>
    <w:rsid w:val="00191CBF"/>
    <w:rsid w:val="00192D98"/>
    <w:rsid w:val="00195352"/>
    <w:rsid w:val="00197AA6"/>
    <w:rsid w:val="001A1889"/>
    <w:rsid w:val="001A29CF"/>
    <w:rsid w:val="001A589C"/>
    <w:rsid w:val="001A58B7"/>
    <w:rsid w:val="001B786F"/>
    <w:rsid w:val="001C19D9"/>
    <w:rsid w:val="001C3EF4"/>
    <w:rsid w:val="001D37DE"/>
    <w:rsid w:val="001E129F"/>
    <w:rsid w:val="001E6790"/>
    <w:rsid w:val="001F2089"/>
    <w:rsid w:val="00217158"/>
    <w:rsid w:val="00222ED0"/>
    <w:rsid w:val="00230CC5"/>
    <w:rsid w:val="002324D1"/>
    <w:rsid w:val="002337A2"/>
    <w:rsid w:val="0023444A"/>
    <w:rsid w:val="0023470E"/>
    <w:rsid w:val="002369D2"/>
    <w:rsid w:val="002450E3"/>
    <w:rsid w:val="00251109"/>
    <w:rsid w:val="00254AFF"/>
    <w:rsid w:val="00262BC3"/>
    <w:rsid w:val="0026708E"/>
    <w:rsid w:val="00277D6C"/>
    <w:rsid w:val="0028338A"/>
    <w:rsid w:val="00284498"/>
    <w:rsid w:val="00284B0A"/>
    <w:rsid w:val="00287850"/>
    <w:rsid w:val="00287BA1"/>
    <w:rsid w:val="002957D4"/>
    <w:rsid w:val="002A40AC"/>
    <w:rsid w:val="002B6B08"/>
    <w:rsid w:val="002D30D4"/>
    <w:rsid w:val="002D512E"/>
    <w:rsid w:val="002E255B"/>
    <w:rsid w:val="002E5C0F"/>
    <w:rsid w:val="002E68A2"/>
    <w:rsid w:val="002F08C5"/>
    <w:rsid w:val="002F4F29"/>
    <w:rsid w:val="002F7EA8"/>
    <w:rsid w:val="00301055"/>
    <w:rsid w:val="0030185D"/>
    <w:rsid w:val="00306F80"/>
    <w:rsid w:val="003127CD"/>
    <w:rsid w:val="00313CB2"/>
    <w:rsid w:val="00314660"/>
    <w:rsid w:val="00316022"/>
    <w:rsid w:val="003242E1"/>
    <w:rsid w:val="00331A11"/>
    <w:rsid w:val="00333078"/>
    <w:rsid w:val="00335ED0"/>
    <w:rsid w:val="00342122"/>
    <w:rsid w:val="00342193"/>
    <w:rsid w:val="003430F8"/>
    <w:rsid w:val="003442E9"/>
    <w:rsid w:val="0035141B"/>
    <w:rsid w:val="003616D5"/>
    <w:rsid w:val="0037268E"/>
    <w:rsid w:val="0037323E"/>
    <w:rsid w:val="003733E6"/>
    <w:rsid w:val="00373588"/>
    <w:rsid w:val="00376804"/>
    <w:rsid w:val="0037776C"/>
    <w:rsid w:val="0037787F"/>
    <w:rsid w:val="00383A33"/>
    <w:rsid w:val="00384765"/>
    <w:rsid w:val="00384819"/>
    <w:rsid w:val="00384DE4"/>
    <w:rsid w:val="003901E9"/>
    <w:rsid w:val="00392126"/>
    <w:rsid w:val="0039519E"/>
    <w:rsid w:val="00396913"/>
    <w:rsid w:val="003A0296"/>
    <w:rsid w:val="003B0A48"/>
    <w:rsid w:val="003B336E"/>
    <w:rsid w:val="003B5BBA"/>
    <w:rsid w:val="003B7411"/>
    <w:rsid w:val="003C2503"/>
    <w:rsid w:val="003C477A"/>
    <w:rsid w:val="003D28AF"/>
    <w:rsid w:val="003D3171"/>
    <w:rsid w:val="003D533C"/>
    <w:rsid w:val="003E7B86"/>
    <w:rsid w:val="003F29AB"/>
    <w:rsid w:val="003F546A"/>
    <w:rsid w:val="003F5583"/>
    <w:rsid w:val="003F6575"/>
    <w:rsid w:val="00402E25"/>
    <w:rsid w:val="00412037"/>
    <w:rsid w:val="0041266B"/>
    <w:rsid w:val="00421054"/>
    <w:rsid w:val="004326C3"/>
    <w:rsid w:val="0043291E"/>
    <w:rsid w:val="00443E90"/>
    <w:rsid w:val="00452273"/>
    <w:rsid w:val="00452528"/>
    <w:rsid w:val="00461726"/>
    <w:rsid w:val="00462E34"/>
    <w:rsid w:val="00462E52"/>
    <w:rsid w:val="00467629"/>
    <w:rsid w:val="00477E8E"/>
    <w:rsid w:val="004871AC"/>
    <w:rsid w:val="00491438"/>
    <w:rsid w:val="004917FE"/>
    <w:rsid w:val="004957BE"/>
    <w:rsid w:val="004A3752"/>
    <w:rsid w:val="004A4334"/>
    <w:rsid w:val="004A5EC6"/>
    <w:rsid w:val="004B790A"/>
    <w:rsid w:val="004C4EE3"/>
    <w:rsid w:val="004D2698"/>
    <w:rsid w:val="004D500A"/>
    <w:rsid w:val="004D6BA1"/>
    <w:rsid w:val="004F7E8A"/>
    <w:rsid w:val="00501AC6"/>
    <w:rsid w:val="005023D6"/>
    <w:rsid w:val="005061CF"/>
    <w:rsid w:val="00523EEB"/>
    <w:rsid w:val="00524F75"/>
    <w:rsid w:val="005271C6"/>
    <w:rsid w:val="00527FEE"/>
    <w:rsid w:val="00533ECE"/>
    <w:rsid w:val="00537AF4"/>
    <w:rsid w:val="005444F3"/>
    <w:rsid w:val="00545B89"/>
    <w:rsid w:val="00550C53"/>
    <w:rsid w:val="005536B1"/>
    <w:rsid w:val="0055775D"/>
    <w:rsid w:val="00557A8B"/>
    <w:rsid w:val="005636EF"/>
    <w:rsid w:val="005661DD"/>
    <w:rsid w:val="00567C38"/>
    <w:rsid w:val="00570C43"/>
    <w:rsid w:val="00582E88"/>
    <w:rsid w:val="005866CF"/>
    <w:rsid w:val="00591343"/>
    <w:rsid w:val="00591A83"/>
    <w:rsid w:val="0059547C"/>
    <w:rsid w:val="00595B3D"/>
    <w:rsid w:val="00597024"/>
    <w:rsid w:val="005A436F"/>
    <w:rsid w:val="005B0D58"/>
    <w:rsid w:val="005B2226"/>
    <w:rsid w:val="005B4C34"/>
    <w:rsid w:val="005C18FB"/>
    <w:rsid w:val="005D0716"/>
    <w:rsid w:val="005D7248"/>
    <w:rsid w:val="005F2706"/>
    <w:rsid w:val="005F39A5"/>
    <w:rsid w:val="005F73AF"/>
    <w:rsid w:val="00604554"/>
    <w:rsid w:val="006049E9"/>
    <w:rsid w:val="0061031B"/>
    <w:rsid w:val="00616809"/>
    <w:rsid w:val="006254F1"/>
    <w:rsid w:val="00626DB0"/>
    <w:rsid w:val="006307AE"/>
    <w:rsid w:val="0063619B"/>
    <w:rsid w:val="00636972"/>
    <w:rsid w:val="006421FC"/>
    <w:rsid w:val="006425E7"/>
    <w:rsid w:val="0064698F"/>
    <w:rsid w:val="00651EEA"/>
    <w:rsid w:val="00654D6E"/>
    <w:rsid w:val="00656AC2"/>
    <w:rsid w:val="00662036"/>
    <w:rsid w:val="00662182"/>
    <w:rsid w:val="006639C4"/>
    <w:rsid w:val="00675F04"/>
    <w:rsid w:val="006760CE"/>
    <w:rsid w:val="00681AEE"/>
    <w:rsid w:val="00683073"/>
    <w:rsid w:val="00692FA5"/>
    <w:rsid w:val="00695BBB"/>
    <w:rsid w:val="006A09DE"/>
    <w:rsid w:val="006A0A2E"/>
    <w:rsid w:val="006A0EF4"/>
    <w:rsid w:val="006A2C62"/>
    <w:rsid w:val="006A4298"/>
    <w:rsid w:val="006A69BD"/>
    <w:rsid w:val="006B093D"/>
    <w:rsid w:val="006B1149"/>
    <w:rsid w:val="006D1597"/>
    <w:rsid w:val="006D1C98"/>
    <w:rsid w:val="006D5501"/>
    <w:rsid w:val="006D6BB0"/>
    <w:rsid w:val="006D70CC"/>
    <w:rsid w:val="006E3B50"/>
    <w:rsid w:val="006E4346"/>
    <w:rsid w:val="006E4B70"/>
    <w:rsid w:val="006F3081"/>
    <w:rsid w:val="00703823"/>
    <w:rsid w:val="007113FC"/>
    <w:rsid w:val="00711FFA"/>
    <w:rsid w:val="00730B81"/>
    <w:rsid w:val="00744CEA"/>
    <w:rsid w:val="00752BFB"/>
    <w:rsid w:val="00761573"/>
    <w:rsid w:val="007628C8"/>
    <w:rsid w:val="0076332F"/>
    <w:rsid w:val="00765A00"/>
    <w:rsid w:val="007738C6"/>
    <w:rsid w:val="00774051"/>
    <w:rsid w:val="00775C18"/>
    <w:rsid w:val="00780771"/>
    <w:rsid w:val="00785645"/>
    <w:rsid w:val="00793015"/>
    <w:rsid w:val="00796446"/>
    <w:rsid w:val="00797209"/>
    <w:rsid w:val="007B0572"/>
    <w:rsid w:val="007B3A00"/>
    <w:rsid w:val="007C3BFF"/>
    <w:rsid w:val="007C48DB"/>
    <w:rsid w:val="007C5970"/>
    <w:rsid w:val="007D551C"/>
    <w:rsid w:val="007E1204"/>
    <w:rsid w:val="007E1693"/>
    <w:rsid w:val="007F14A4"/>
    <w:rsid w:val="007F72DF"/>
    <w:rsid w:val="00806D00"/>
    <w:rsid w:val="00807A20"/>
    <w:rsid w:val="00821FB4"/>
    <w:rsid w:val="00823C83"/>
    <w:rsid w:val="00824A81"/>
    <w:rsid w:val="008279B0"/>
    <w:rsid w:val="00830D63"/>
    <w:rsid w:val="00836EC2"/>
    <w:rsid w:val="00837C92"/>
    <w:rsid w:val="00840D39"/>
    <w:rsid w:val="008442A1"/>
    <w:rsid w:val="00847E71"/>
    <w:rsid w:val="00850B52"/>
    <w:rsid w:val="0085306C"/>
    <w:rsid w:val="008643E8"/>
    <w:rsid w:val="00866661"/>
    <w:rsid w:val="00870606"/>
    <w:rsid w:val="00875F60"/>
    <w:rsid w:val="0088243D"/>
    <w:rsid w:val="008852DA"/>
    <w:rsid w:val="0088564D"/>
    <w:rsid w:val="0089567D"/>
    <w:rsid w:val="008A013F"/>
    <w:rsid w:val="008A3DCF"/>
    <w:rsid w:val="008A4463"/>
    <w:rsid w:val="008B1396"/>
    <w:rsid w:val="008B5044"/>
    <w:rsid w:val="008B604B"/>
    <w:rsid w:val="008C0175"/>
    <w:rsid w:val="008C4263"/>
    <w:rsid w:val="008C6D7D"/>
    <w:rsid w:val="008D3D6C"/>
    <w:rsid w:val="008D554B"/>
    <w:rsid w:val="008E106E"/>
    <w:rsid w:val="008E3BC4"/>
    <w:rsid w:val="008F0A67"/>
    <w:rsid w:val="009069BE"/>
    <w:rsid w:val="009076AF"/>
    <w:rsid w:val="00911100"/>
    <w:rsid w:val="00914E2A"/>
    <w:rsid w:val="0091520A"/>
    <w:rsid w:val="009152B9"/>
    <w:rsid w:val="00915731"/>
    <w:rsid w:val="00915C13"/>
    <w:rsid w:val="0092164E"/>
    <w:rsid w:val="009524FC"/>
    <w:rsid w:val="00952B84"/>
    <w:rsid w:val="009653DB"/>
    <w:rsid w:val="00966B7F"/>
    <w:rsid w:val="00975B3F"/>
    <w:rsid w:val="009825D6"/>
    <w:rsid w:val="00993758"/>
    <w:rsid w:val="00994350"/>
    <w:rsid w:val="00995F77"/>
    <w:rsid w:val="009A1476"/>
    <w:rsid w:val="009A5D88"/>
    <w:rsid w:val="009A7074"/>
    <w:rsid w:val="009C0712"/>
    <w:rsid w:val="009C3468"/>
    <w:rsid w:val="009C46A5"/>
    <w:rsid w:val="009C5D6E"/>
    <w:rsid w:val="009D2F3C"/>
    <w:rsid w:val="009D30F5"/>
    <w:rsid w:val="009D5CB6"/>
    <w:rsid w:val="009D5DDD"/>
    <w:rsid w:val="009E164A"/>
    <w:rsid w:val="009E3552"/>
    <w:rsid w:val="009E4A2A"/>
    <w:rsid w:val="009E4A7B"/>
    <w:rsid w:val="009F1A22"/>
    <w:rsid w:val="009F6B8C"/>
    <w:rsid w:val="00A13372"/>
    <w:rsid w:val="00A13778"/>
    <w:rsid w:val="00A1416F"/>
    <w:rsid w:val="00A17ACE"/>
    <w:rsid w:val="00A21A0F"/>
    <w:rsid w:val="00A57C10"/>
    <w:rsid w:val="00A63C15"/>
    <w:rsid w:val="00A64D80"/>
    <w:rsid w:val="00A67C90"/>
    <w:rsid w:val="00A825B2"/>
    <w:rsid w:val="00A8351F"/>
    <w:rsid w:val="00A96162"/>
    <w:rsid w:val="00A97CAF"/>
    <w:rsid w:val="00AC46BB"/>
    <w:rsid w:val="00AC73CD"/>
    <w:rsid w:val="00AC7F7F"/>
    <w:rsid w:val="00AE191E"/>
    <w:rsid w:val="00AE3B5F"/>
    <w:rsid w:val="00AE7ABD"/>
    <w:rsid w:val="00AF01D4"/>
    <w:rsid w:val="00AF41E1"/>
    <w:rsid w:val="00AF4632"/>
    <w:rsid w:val="00AF59D0"/>
    <w:rsid w:val="00B11192"/>
    <w:rsid w:val="00B20D7C"/>
    <w:rsid w:val="00B244F1"/>
    <w:rsid w:val="00B31BF7"/>
    <w:rsid w:val="00B31DB4"/>
    <w:rsid w:val="00B421FC"/>
    <w:rsid w:val="00B455F2"/>
    <w:rsid w:val="00B51B9F"/>
    <w:rsid w:val="00B62EDC"/>
    <w:rsid w:val="00B64147"/>
    <w:rsid w:val="00B77F8B"/>
    <w:rsid w:val="00B94EEF"/>
    <w:rsid w:val="00BA3D94"/>
    <w:rsid w:val="00BA5723"/>
    <w:rsid w:val="00BA6814"/>
    <w:rsid w:val="00BB56B3"/>
    <w:rsid w:val="00BE466D"/>
    <w:rsid w:val="00BE5E8D"/>
    <w:rsid w:val="00BE61F0"/>
    <w:rsid w:val="00BE625D"/>
    <w:rsid w:val="00BF110C"/>
    <w:rsid w:val="00BF376D"/>
    <w:rsid w:val="00BF75D7"/>
    <w:rsid w:val="00C14698"/>
    <w:rsid w:val="00C150B3"/>
    <w:rsid w:val="00C20E02"/>
    <w:rsid w:val="00C2115D"/>
    <w:rsid w:val="00C30A01"/>
    <w:rsid w:val="00C35059"/>
    <w:rsid w:val="00C42B5E"/>
    <w:rsid w:val="00C56434"/>
    <w:rsid w:val="00C56B8A"/>
    <w:rsid w:val="00C61F1E"/>
    <w:rsid w:val="00C70A2A"/>
    <w:rsid w:val="00C71EE7"/>
    <w:rsid w:val="00C73965"/>
    <w:rsid w:val="00C81669"/>
    <w:rsid w:val="00C818EF"/>
    <w:rsid w:val="00C8287C"/>
    <w:rsid w:val="00C87432"/>
    <w:rsid w:val="00C90633"/>
    <w:rsid w:val="00CA503A"/>
    <w:rsid w:val="00CB460A"/>
    <w:rsid w:val="00CB63BF"/>
    <w:rsid w:val="00CC6CAC"/>
    <w:rsid w:val="00CC7D34"/>
    <w:rsid w:val="00CD6B48"/>
    <w:rsid w:val="00CE2217"/>
    <w:rsid w:val="00CF345B"/>
    <w:rsid w:val="00CF581A"/>
    <w:rsid w:val="00CF66F6"/>
    <w:rsid w:val="00D00E63"/>
    <w:rsid w:val="00D0430D"/>
    <w:rsid w:val="00D10E90"/>
    <w:rsid w:val="00D13FFF"/>
    <w:rsid w:val="00D311A7"/>
    <w:rsid w:val="00D32A0C"/>
    <w:rsid w:val="00D33427"/>
    <w:rsid w:val="00D37C05"/>
    <w:rsid w:val="00D40AA1"/>
    <w:rsid w:val="00D44F67"/>
    <w:rsid w:val="00D5239A"/>
    <w:rsid w:val="00D53B86"/>
    <w:rsid w:val="00D54E02"/>
    <w:rsid w:val="00D556C3"/>
    <w:rsid w:val="00D5734B"/>
    <w:rsid w:val="00D76061"/>
    <w:rsid w:val="00D81844"/>
    <w:rsid w:val="00D92A2D"/>
    <w:rsid w:val="00D93D39"/>
    <w:rsid w:val="00D96B65"/>
    <w:rsid w:val="00DA2F09"/>
    <w:rsid w:val="00DA5719"/>
    <w:rsid w:val="00DB3193"/>
    <w:rsid w:val="00DB4CAF"/>
    <w:rsid w:val="00DC37C5"/>
    <w:rsid w:val="00DC3EC9"/>
    <w:rsid w:val="00DC41FC"/>
    <w:rsid w:val="00DD02C8"/>
    <w:rsid w:val="00DD3BA2"/>
    <w:rsid w:val="00DD3E81"/>
    <w:rsid w:val="00DE6C98"/>
    <w:rsid w:val="00DF7657"/>
    <w:rsid w:val="00E02AAA"/>
    <w:rsid w:val="00E02DBC"/>
    <w:rsid w:val="00E0317C"/>
    <w:rsid w:val="00E03824"/>
    <w:rsid w:val="00E076CA"/>
    <w:rsid w:val="00E111D0"/>
    <w:rsid w:val="00E11832"/>
    <w:rsid w:val="00E149E4"/>
    <w:rsid w:val="00E17E04"/>
    <w:rsid w:val="00E30BBF"/>
    <w:rsid w:val="00E3505A"/>
    <w:rsid w:val="00E40DF9"/>
    <w:rsid w:val="00E446D0"/>
    <w:rsid w:val="00E52C0C"/>
    <w:rsid w:val="00E565CF"/>
    <w:rsid w:val="00E62E3B"/>
    <w:rsid w:val="00E6751F"/>
    <w:rsid w:val="00E73F10"/>
    <w:rsid w:val="00E80A62"/>
    <w:rsid w:val="00E8130D"/>
    <w:rsid w:val="00E83402"/>
    <w:rsid w:val="00EA05A8"/>
    <w:rsid w:val="00EA080C"/>
    <w:rsid w:val="00EA17CA"/>
    <w:rsid w:val="00EB05CD"/>
    <w:rsid w:val="00EB11A7"/>
    <w:rsid w:val="00EB7641"/>
    <w:rsid w:val="00EC4277"/>
    <w:rsid w:val="00EC4D9D"/>
    <w:rsid w:val="00ED2160"/>
    <w:rsid w:val="00EE14C8"/>
    <w:rsid w:val="00EE4293"/>
    <w:rsid w:val="00EE6831"/>
    <w:rsid w:val="00EF27BB"/>
    <w:rsid w:val="00EF6498"/>
    <w:rsid w:val="00F06CB4"/>
    <w:rsid w:val="00F167BC"/>
    <w:rsid w:val="00F251F9"/>
    <w:rsid w:val="00F27657"/>
    <w:rsid w:val="00F306E6"/>
    <w:rsid w:val="00F32616"/>
    <w:rsid w:val="00F338FC"/>
    <w:rsid w:val="00F3714F"/>
    <w:rsid w:val="00F40F4F"/>
    <w:rsid w:val="00F4661E"/>
    <w:rsid w:val="00F535D1"/>
    <w:rsid w:val="00F57017"/>
    <w:rsid w:val="00F57BE8"/>
    <w:rsid w:val="00F6119A"/>
    <w:rsid w:val="00F62684"/>
    <w:rsid w:val="00F7272F"/>
    <w:rsid w:val="00F736EE"/>
    <w:rsid w:val="00F75364"/>
    <w:rsid w:val="00F76E1F"/>
    <w:rsid w:val="00F83AF9"/>
    <w:rsid w:val="00F866C3"/>
    <w:rsid w:val="00F91253"/>
    <w:rsid w:val="00F95239"/>
    <w:rsid w:val="00F95BDA"/>
    <w:rsid w:val="00F96D04"/>
    <w:rsid w:val="00FA30B1"/>
    <w:rsid w:val="00FB07E5"/>
    <w:rsid w:val="00FB4975"/>
    <w:rsid w:val="00FC20AB"/>
    <w:rsid w:val="00FD537E"/>
    <w:rsid w:val="00FF4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6D5501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B222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745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7450D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0745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7450D"/>
    <w:rPr>
      <w:rFonts w:cs="Times New Roman"/>
      <w:kern w:val="2"/>
      <w:sz w:val="18"/>
      <w:szCs w:val="18"/>
    </w:rPr>
  </w:style>
  <w:style w:type="paragraph" w:styleId="ListParagraph">
    <w:name w:val="List Paragraph"/>
    <w:basedOn w:val="Normal"/>
    <w:uiPriority w:val="99"/>
    <w:qFormat/>
    <w:rsid w:val="0007450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10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292</TotalTime>
  <Pages>3</Pages>
  <Words>41</Words>
  <Characters>237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林朝阳</dc:creator>
  <cp:keywords/>
  <dc:description/>
  <cp:lastModifiedBy>吴友强</cp:lastModifiedBy>
  <cp:revision>5</cp:revision>
  <dcterms:created xsi:type="dcterms:W3CDTF">2014-06-25T02:09:00Z</dcterms:created>
  <dcterms:modified xsi:type="dcterms:W3CDTF">2014-10-21T03:57:00Z</dcterms:modified>
</cp:coreProperties>
</file>